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4AB" w:rsidRDefault="002B3F3C" w:rsidP="000514AB">
      <w:pPr>
        <w:ind w:left="-709" w:right="-472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65758" behindDoc="0" locked="0" layoutInCell="1" allowOverlap="1" wp14:anchorId="25AA4899" wp14:editId="10AFE16A">
                <wp:simplePos x="0" y="0"/>
                <wp:positionH relativeFrom="column">
                  <wp:posOffset>11014075</wp:posOffset>
                </wp:positionH>
                <wp:positionV relativeFrom="paragraph">
                  <wp:posOffset>48260</wp:posOffset>
                </wp:positionV>
                <wp:extent cx="2208530" cy="3240000"/>
                <wp:effectExtent l="0" t="0" r="127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530" cy="3240000"/>
                          <a:chOff x="0" y="0"/>
                          <a:chExt cx="2208733" cy="292437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643" y="155642"/>
                            <a:ext cx="174180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285" y="311285"/>
                            <a:ext cx="174180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28" y="466928"/>
                            <a:ext cx="1741805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D8AC9" id="Group 36" o:spid="_x0000_s1026" style="position:absolute;margin-left:867.25pt;margin-top:3.8pt;width:173.9pt;height:255.1pt;z-index:251765758;mso-height-relative:margin" coordsize="22087,2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7418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dQvCAAAA2wAAAA8AAABkcnMvZG93bnJldi54bWxEj92KwjAUhO8F3yEcwTtNFfzZrlFUEERw&#10;Rd0HONscm2JzUpqo9e2NsODlMDPfMLNFY0txp9oXjhUM+gkI4szpgnMFv+dNbwrCB2SNpWNS8CQP&#10;i3m7NcNUuwcf6X4KuYgQ9ikqMCFUqZQ+M2TR911FHL2Lqy2GKOtc6hofEW5LOUySsbRYcFwwWNHa&#10;UHY93ayCzd9P/iVH2dMdwuq8nuzNjgaNUt1Os/wGEagJn/B/e6sVDMfw/h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nULwgAAANsAAAAPAAAAAAAAAAAAAAAAAJ8C&#10;AABkcnMvZG93bnJldi54bWxQSwUGAAAAAAQABAD3AAAAjgMAAAAA&#10;">
                  <v:imagedata r:id="rId6" o:title=""/>
                  <v:path arrowok="t"/>
                </v:shape>
                <v:shape id="Picture 28" o:spid="_x0000_s1028" type="#_x0000_t75" style="position:absolute;left:1556;top:1556;width:17418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ROLAAAAA2wAAAA8AAABkcnMvZG93bnJldi54bWxET91qwjAUvh/sHcIZ7G5NFXSzNsomCENw&#10;MvUBjs2xKTYnpYltfXtzIXj58f3ny8HWoqPWV44VjJIUBHHhdMWlguNh/fEFwgdkjbVjUnAjD8vF&#10;60uOmXY9/1O3D6WIIewzVGBCaDIpfWHIok9cQxy5s2sthgjbUuoW+xhuazlO06m0WHFsMNjQylBx&#10;2V+tgvXpr5zJSXFzu/BzWH1uzYZGg1Lvb8P3HESgITzFD/evVjCOY+OX+APk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VE4sAAAADbAAAADwAAAAAAAAAAAAAAAACfAgAA&#10;ZHJzL2Rvd25yZXYueG1sUEsFBgAAAAAEAAQA9wAAAIwDAAAAAA==&#10;">
                  <v:imagedata r:id="rId6" o:title=""/>
                  <v:path arrowok="t"/>
                </v:shape>
                <v:shape id="Picture 29" o:spid="_x0000_s1029" type="#_x0000_t75" style="position:absolute;left:3112;top:3112;width:17418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54XnCAAAA2wAAAA8AAABkcnMvZG93bnJldi54bWxEj92KwjAUhO8F3yEcwTtNFfzrGkUFQQRX&#10;1H2As83ZpticlCZqfXsjLHg5zMw3zHzZ2FLcqfaFYwWDfgKCOHO64FzBz2Xbm4LwAVlj6ZgUPMnD&#10;ctFuzTHV7sEnup9DLiKEfYoKTAhVKqXPDFn0fVcRR+/P1RZDlHUudY2PCLelHCbJWFosOC4YrGhj&#10;KLueb1bB9vc7n8lR9nTHsL5sJgezp0GjVLfTrL5ABGrCJ/zf3mkFwxm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eF5wgAAANsAAAAPAAAAAAAAAAAAAAAAAJ8C&#10;AABkcnMvZG93bnJldi54bWxQSwUGAAAAAAQABAD3AAAAjgMAAAAA&#10;">
                  <v:imagedata r:id="rId6" o:title=""/>
                  <v:path arrowok="t"/>
                </v:shape>
                <v:shape id="Picture 35" o:spid="_x0000_s1030" type="#_x0000_t75" style="position:absolute;left:4669;top:4669;width:17418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faHDAAAA2wAAAA8AAABkcnMvZG93bnJldi54bWxEj92KwjAUhO8F3yEcYe80VdHVrlFUEETQ&#10;xZ8HONucbco2J6XJan17IwheDjPzDTNbNLYUV6p94VhBv5eAIM6cLjhXcDlvuhMQPiBrLB2Tgjt5&#10;WMzbrRmm2t34SNdTyEWEsE9RgQmhSqX0mSGLvucq4uj9utpiiLLOpa7xFuG2lIMkGUuLBccFgxWt&#10;DWV/p3+rYPNzyKdylN3dd1id1597s6N+o9RHp1l+gQjUhHf41d5qBcMR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19ocMAAADbAAAADwAAAAAAAAAAAAAAAACf&#10;AgAAZHJzL2Rvd25yZXYueG1sUEsFBgAAAAAEAAQA9wAAAI8DAAAAAA==&#10;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73950" behindDoc="0" locked="0" layoutInCell="1" allowOverlap="1" wp14:anchorId="46674C17" wp14:editId="03DEEB1F">
                <wp:simplePos x="0" y="0"/>
                <wp:positionH relativeFrom="column">
                  <wp:posOffset>5392420</wp:posOffset>
                </wp:positionH>
                <wp:positionV relativeFrom="paragraph">
                  <wp:posOffset>6350</wp:posOffset>
                </wp:positionV>
                <wp:extent cx="2306320" cy="3239770"/>
                <wp:effectExtent l="0" t="0" r="0" b="0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320" cy="3239770"/>
                          <a:chOff x="0" y="0"/>
                          <a:chExt cx="2048279" cy="2876608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036" y="166254"/>
                            <a:ext cx="1643380" cy="25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74073"/>
                            <a:ext cx="1715770" cy="250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932AF" id="Group 62" o:spid="_x0000_s1026" style="position:absolute;margin-left:424.6pt;margin-top:.5pt;width:181.6pt;height:255.1pt;z-index:251773950;mso-width-relative:margin;mso-height-relative:margin" coordsize="20482,2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">
                <v:shape id="Picture 51" o:spid="_x0000_s1027" type="#_x0000_t75" style="position:absolute;width:17157;height:2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fvjEAAAA2wAAAA8AAABkcnMvZG93bnJldi54bWxEj9FqAjEURN8L/kO4Qt9qVsFiV6NIQXAt&#10;PtT6AXc31010c7PdpLr+fVMo+DjMzBlmsepdI67UBetZwXiUgSCuvLZcKzh+bV5mIEJE1th4JgV3&#10;CrBaDp4WmGt/40+6HmItEoRDjgpMjG0uZagMOQwj3xIn7+Q7hzHJrpa6w1uCu0ZOsuxVOrScFgy2&#10;9G6ouhx+nIK9XZcfxc68ycms2B+nRXn+tqVSz8N+PQcRqY+P8H97qxVMx/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wfvjEAAAA2wAAAA8AAAAAAAAAAAAAAAAA&#10;nwIAAGRycy9kb3ducmV2LnhtbFBLBQYAAAAABAAEAPcAAACQAwAAAAA=&#10;">
                  <v:imagedata r:id="rId10" o:title=""/>
                  <v:path arrowok="t"/>
                </v:shape>
                <v:shape id="Picture 50" o:spid="_x0000_s1028" type="#_x0000_t75" style="position:absolute;left:1870;top:1662;width:16434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0XTCAAAA2wAAAA8AAABkcnMvZG93bnJldi54bWxET11rwjAUfR/4H8IV9jbTCRuuGkUUcQyc&#10;rAqyt0tz15Q1NzXJav335mHg4+F8zxa9bURHPtSOFTyPMhDEpdM1VwqOh83TBESIyBobx6TgSgEW&#10;88HDDHPtLvxFXRErkUI45KjAxNjmUobSkMUwci1x4n6ctxgT9JXUHi8p3DZynGWv0mLNqcFgSytD&#10;5W/xZxW8fXtzKj7s52Z9vu4n6+V+p7edUo/DfjkFEamPd/G/+10reEnr05f0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rNF0wgAAANsAAAAPAAAAAAAAAAAAAAAAAJ8C&#10;AABkcnMvZG93bnJldi54bWxQSwUGAAAAAAQABAD3AAAAjgMAAAAA&#10;">
                  <v:imagedata r:id="rId11" o:title=""/>
                  <v:path arrowok="t"/>
                </v:shape>
                <v:shape id="Picture 49" o:spid="_x0000_s1029" type="#_x0000_t75" style="position:absolute;left:3325;top:3740;width:17157;height:2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edrFAAAA2wAAAA8AAABkcnMvZG93bnJldi54bWxEj0FrwkAUhO8F/8PyhF5K3diKNGlWUUEQ&#10;RaRa6PWRfSYh2bdhd9X477tCocdhZr5h8nlvWnEl52vLCsajBARxYXXNpYLv0/r1A4QPyBpby6Tg&#10;Th7ms8FTjpm2N/6i6zGUIkLYZ6igCqHLpPRFRQb9yHbE0TtbZzBE6UqpHd4i3LTyLUmm0mDNcaHC&#10;jlYVFc3xYhTsNvf0fUnbkP4ky9Nh5/bNy0Qr9TzsF58gAvXhP/zX3mgFkxQeX+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XnaxQAAANsAAAAPAAAAAAAAAAAAAAAA&#10;AJ8CAABkcnMvZG93bnJldi54bWxQSwUGAAAAAAQABAD3AAAAkQMAAAAA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746302" behindDoc="0" locked="0" layoutInCell="1" allowOverlap="1" wp14:anchorId="19EEB2CB" wp14:editId="754DE7DD">
            <wp:simplePos x="0" y="0"/>
            <wp:positionH relativeFrom="column">
              <wp:posOffset>2389794</wp:posOffset>
            </wp:positionH>
            <wp:positionV relativeFrom="paragraph">
              <wp:posOffset>0</wp:posOffset>
            </wp:positionV>
            <wp:extent cx="2306937" cy="324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3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54494" behindDoc="0" locked="0" layoutInCell="1" allowOverlap="1" wp14:anchorId="48C50C7C" wp14:editId="4A7CCCFC">
                <wp:simplePos x="0" y="0"/>
                <wp:positionH relativeFrom="column">
                  <wp:posOffset>8083550</wp:posOffset>
                </wp:positionH>
                <wp:positionV relativeFrom="paragraph">
                  <wp:posOffset>48260</wp:posOffset>
                </wp:positionV>
                <wp:extent cx="2270760" cy="3240000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3240000"/>
                          <a:chOff x="0" y="0"/>
                          <a:chExt cx="2271192" cy="3069333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56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87" y="145915"/>
                            <a:ext cx="1823720" cy="256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30" y="301558"/>
                            <a:ext cx="1823720" cy="256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472" y="505838"/>
                            <a:ext cx="1823720" cy="2563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BBA9A" id="Group 24" o:spid="_x0000_s1026" style="position:absolute;margin-left:636.5pt;margin-top:3.8pt;width:178.8pt;height:255.1pt;z-index:251754494;mso-height-relative:margin" coordsize="22711,3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">
                <v:shape id="Picture 16" o:spid="_x0000_s1027" type="#_x0000_t75" style="position:absolute;width:18237;height:2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UYjBAAAA2wAAAA8AAABkcnMvZG93bnJldi54bWxET02LwjAQvS/4H8IIXmRN9aDSNUoRFUFw&#10;UXfvQzO2xWZSmthWf70RFvY2j/c5i1VnStFQ7QrLCsajCARxanXBmYKfy/ZzDsJ5ZI2lZVLwIAer&#10;Ze9jgbG2LZ+oOftMhBB2MSrIva9iKV2ak0E3shVx4K62NugDrDOpa2xDuCnlJIqm0mDBoSHHitY5&#10;pbfz3Sj4fh5nh8l1l2weSZO6If5GbVMqNeh3yRcIT53/F/+59zrMn8L7l3C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dUYjBAAAA2wAAAA8AAAAAAAAAAAAAAAAAnwIA&#10;AGRycy9kb3ducmV2LnhtbFBLBQYAAAAABAAEAPcAAACNAwAAAAA=&#10;">
                  <v:imagedata r:id="rId15" o:title=""/>
                  <v:path arrowok="t"/>
                </v:shape>
                <v:shape id="Picture 17" o:spid="_x0000_s1028" type="#_x0000_t75" style="position:absolute;left:1361;top:1459;width:18238;height:2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9BPCAAAA2wAAAA8AAABkcnMvZG93bnJldi54bWxET0trwkAQvgv9D8sIvRSzMYcq0VVCsaVQ&#10;aDHqfciOSTA7G7LbPPrru4WCt/n4nrPdj6YRPXWutqxgGcUgiAuray4VnE+vizUI55E1NpZJwUQO&#10;9ruH2RZTbQc+Up/7UoQQdikqqLxvUyldUZFBF9mWOHBX2xn0AXal1B0OIdw0MonjZ2mw5tBQYUsv&#10;FRW3/Nso+Pr5XH0k17fsMGV94Z7wEg99o9TjfMw2IDyN/i7+d7/rMH8Ff7+E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fQTwgAAANsAAAAPAAAAAAAAAAAAAAAAAJ8C&#10;AABkcnMvZG93bnJldi54bWxQSwUGAAAAAAQABAD3AAAAjgMAAAAA&#10;">
                  <v:imagedata r:id="rId15" o:title=""/>
                  <v:path arrowok="t"/>
                </v:shape>
                <v:shape id="Picture 22" o:spid="_x0000_s1029" type="#_x0000_t75" style="position:absolute;left:2918;top:3015;width:18237;height:2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nTbFAAAA2wAAAA8AAABkcnMvZG93bnJldi54bWxEj09rwkAUxO8Fv8PyhF5K3ZhDK6kbCaJS&#10;KFiM9v7Ivvyh2bchuyaxn74rFHocZuY3zHozmVYM1LvGsoLlIgJBXFjdcKXgct4/r0A4j6yxtUwK&#10;buRgk84e1phoO/KJhtxXIkDYJaig9r5LpHRFTQbdwnbEwSttb9AH2VdS9zgGuGllHEUv0mDDYaHG&#10;jrY1Fd/51Sj4/Dm+fsTlIdvdsqFwT/gVjUOr1ON8yt5AeJr8f/iv/a4VxDHcv4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ip02xQAAANsAAAAPAAAAAAAAAAAAAAAA&#10;AJ8CAABkcnMvZG93bnJldi54bWxQSwUGAAAAAAQABAD3AAAAkQMAAAAA&#10;">
                  <v:imagedata r:id="rId15" o:title=""/>
                  <v:path arrowok="t"/>
                </v:shape>
                <v:shape id="Picture 23" o:spid="_x0000_s1030" type="#_x0000_t75" style="position:absolute;left:4474;top:5058;width:18237;height:2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OK3FAAAA2wAAAA8AAABkcnMvZG93bnJldi54bWxEj91qwkAUhO+FvsNyCr0R3ZiCLWlWCcWW&#10;gqDU2vtD9uSHZs+G7DaJPr0rCF4OM/MNk65H04ieOldbVrCYRyCIc6trLhUcfz5mryCcR9bYWCYF&#10;J3KwXj1MUky0Hfib+oMvRYCwS1BB5X2bSOnyigy6uW2Jg1fYzqAPsiul7nAIcNPIOIqW0mDNYaHC&#10;lt4ryv8O/0bB/rx72cbFZ7Y5ZX3upvgbDX2j1NPjmL2B8DT6e/jW/tIK4me4fgk/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jitxQAAANsAAAAPAAAAAAAAAAAAAAAA&#10;AJ8CAABkcnMvZG93bnJldi54bWxQSwUGAAAAAAQABAD3AAAAkQMAAAAA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8E7559">
        <w:rPr>
          <w:noProof/>
          <w:lang w:eastAsia="en-IE"/>
        </w:rPr>
        <w:drawing>
          <wp:anchor distT="0" distB="0" distL="114300" distR="114300" simplePos="0" relativeHeight="251745278" behindDoc="0" locked="0" layoutInCell="1" allowOverlap="1" wp14:anchorId="30D0B484" wp14:editId="51AA050B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2141900" cy="3240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DB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2904FB7" wp14:editId="754ED55A">
                <wp:simplePos x="0" y="0"/>
                <wp:positionH relativeFrom="column">
                  <wp:posOffset>-569343</wp:posOffset>
                </wp:positionH>
                <wp:positionV relativeFrom="paragraph">
                  <wp:posOffset>-233740</wp:posOffset>
                </wp:positionV>
                <wp:extent cx="14471051" cy="9899015"/>
                <wp:effectExtent l="19050" t="19050" r="2603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051" cy="9899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DAE85" id="Rectangle 1" o:spid="_x0000_s1026" style="position:absolute;margin-left:-44.85pt;margin-top:-18.4pt;width:1139.45pt;height:779.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" filled="f" strokecolor="#2e74b5 [2404]" strokeweight="3pt"/>
            </w:pict>
          </mc:Fallback>
        </mc:AlternateContent>
      </w:r>
    </w:p>
    <w:p w:rsidR="000514AB" w:rsidRDefault="000514AB" w:rsidP="000514AB">
      <w:pPr>
        <w:ind w:left="-709" w:right="-472"/>
      </w:pPr>
    </w:p>
    <w:p w:rsidR="000514AB" w:rsidRDefault="00D35762" w:rsidP="000514AB">
      <w:pPr>
        <w:ind w:left="-709" w:right="-472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55005" behindDoc="0" locked="0" layoutInCell="1" allowOverlap="1" wp14:anchorId="4944A534" wp14:editId="6982A9E2">
                <wp:simplePos x="0" y="0"/>
                <wp:positionH relativeFrom="column">
                  <wp:posOffset>6007697</wp:posOffset>
                </wp:positionH>
                <wp:positionV relativeFrom="paragraph">
                  <wp:posOffset>222884</wp:posOffset>
                </wp:positionV>
                <wp:extent cx="291830" cy="784401"/>
                <wp:effectExtent l="20320" t="55880" r="0" b="52705"/>
                <wp:wrapNone/>
                <wp:docPr id="52" name="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1830" cy="78440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797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2" o:spid="_x0000_s1026" type="#_x0000_t68" style="position:absolute;margin-left:473.05pt;margin-top:17.55pt;width:23pt;height:61.75pt;rotation:90;z-index:251755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" adj="4018" fillcolor="window" strokecolor="#2e75b6" strokeweight="3pt"/>
            </w:pict>
          </mc:Fallback>
        </mc:AlternateContent>
      </w:r>
    </w:p>
    <w:p w:rsidR="000514AB" w:rsidRDefault="00EB7FBF" w:rsidP="000514AB">
      <w:pPr>
        <w:ind w:left="-709" w:right="-472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6045" behindDoc="0" locked="0" layoutInCell="1" allowOverlap="1" wp14:anchorId="40204C26" wp14:editId="32162792">
                <wp:simplePos x="0" y="0"/>
                <wp:positionH relativeFrom="column">
                  <wp:posOffset>10351423</wp:posOffset>
                </wp:positionH>
                <wp:positionV relativeFrom="paragraph">
                  <wp:posOffset>291291</wp:posOffset>
                </wp:positionV>
                <wp:extent cx="432782" cy="784401"/>
                <wp:effectExtent l="14605" t="61595" r="39370" b="58420"/>
                <wp:wrapNone/>
                <wp:docPr id="57" name="Up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2782" cy="78440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55A8" id="Up Arrow 57" o:spid="_x0000_s1026" type="#_x0000_t68" style="position:absolute;margin-left:815.05pt;margin-top:22.95pt;width:34.1pt;height:61.75pt;rotation:90;z-index:251746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" adj="5959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66269" behindDoc="0" locked="0" layoutInCell="1" allowOverlap="1" wp14:anchorId="0525DFA3" wp14:editId="190118D4">
                <wp:simplePos x="0" y="0"/>
                <wp:positionH relativeFrom="column">
                  <wp:posOffset>7462750</wp:posOffset>
                </wp:positionH>
                <wp:positionV relativeFrom="paragraph">
                  <wp:posOffset>291291</wp:posOffset>
                </wp:positionV>
                <wp:extent cx="432782" cy="784225"/>
                <wp:effectExtent l="14605" t="61595" r="39370" b="58420"/>
                <wp:wrapNone/>
                <wp:docPr id="64" name="Up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2782" cy="78422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41EB" id="Up Arrow 64" o:spid="_x0000_s1026" type="#_x0000_t68" style="position:absolute;margin-left:587.6pt;margin-top:22.95pt;width:34.1pt;height:61.75pt;rotation:90;z-index:251766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" adj="5960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5660" behindDoc="0" locked="0" layoutInCell="1" allowOverlap="1" wp14:anchorId="5A2241B9" wp14:editId="6F4045B3">
                <wp:simplePos x="0" y="0"/>
                <wp:positionH relativeFrom="column">
                  <wp:posOffset>4729941</wp:posOffset>
                </wp:positionH>
                <wp:positionV relativeFrom="paragraph">
                  <wp:posOffset>280901</wp:posOffset>
                </wp:positionV>
                <wp:extent cx="453563" cy="784401"/>
                <wp:effectExtent l="25082" t="51118" r="28893" b="47942"/>
                <wp:wrapNone/>
                <wp:docPr id="63" name="Up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3563" cy="78440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D49F" id="Up Arrow 63" o:spid="_x0000_s1026" type="#_x0000_t68" style="position:absolute;margin-left:372.45pt;margin-top:22.1pt;width:35.7pt;height:61.75pt;rotation:90;z-index:251745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" adj="6245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0FBEC8A9" wp14:editId="2524ACC6">
                <wp:simplePos x="0" y="0"/>
                <wp:positionH relativeFrom="column">
                  <wp:posOffset>1791190</wp:posOffset>
                </wp:positionH>
                <wp:positionV relativeFrom="paragraph">
                  <wp:posOffset>289415</wp:posOffset>
                </wp:positionV>
                <wp:extent cx="429030" cy="784225"/>
                <wp:effectExtent l="12700" t="63500" r="41275" b="60325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9030" cy="78422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A2FEC" id="Up Arrow 27" o:spid="_x0000_s1026" type="#_x0000_t68" style="position:absolute;margin-left:141.05pt;margin-top:22.8pt;width:33.8pt;height:61.75pt;rotation:90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" adj="5908" fillcolor="window" strokecolor="#2e75b6" strokeweight="3pt"/>
            </w:pict>
          </mc:Fallback>
        </mc:AlternateContent>
      </w:r>
    </w:p>
    <w:p w:rsidR="000514AB" w:rsidRDefault="000514AB" w:rsidP="005A59E3">
      <w:pPr>
        <w:ind w:left="-709" w:right="-472"/>
        <w:jc w:val="right"/>
      </w:pP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2B3F3C" w:rsidP="000514AB">
      <w:pPr>
        <w:ind w:left="-709" w:right="-472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5789" behindDoc="0" locked="0" layoutInCell="1" allowOverlap="1" wp14:anchorId="1AEBA191" wp14:editId="5CA1F650">
                <wp:simplePos x="0" y="0"/>
                <wp:positionH relativeFrom="column">
                  <wp:posOffset>12198926</wp:posOffset>
                </wp:positionH>
                <wp:positionV relativeFrom="paragraph">
                  <wp:posOffset>18645</wp:posOffset>
                </wp:positionV>
                <wp:extent cx="291466" cy="784401"/>
                <wp:effectExtent l="57150" t="19050" r="13335" b="34925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1466" cy="78440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3917" id="Up Arrow 15" o:spid="_x0000_s1026" type="#_x0000_t68" style="position:absolute;margin-left:960.55pt;margin-top:1.45pt;width:22.95pt;height:61.75pt;rotation:180;z-index:251745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" adj="4013" fillcolor="window" strokecolor="#2e75b6" strokeweight="3pt"/>
            </w:pict>
          </mc:Fallback>
        </mc:AlternateContent>
      </w:r>
    </w:p>
    <w:p w:rsidR="000514AB" w:rsidRDefault="000514AB" w:rsidP="000514AB">
      <w:pPr>
        <w:ind w:left="-709" w:right="-472"/>
      </w:pPr>
    </w:p>
    <w:p w:rsidR="000514AB" w:rsidRDefault="002B3F3C" w:rsidP="000514AB">
      <w:pPr>
        <w:ind w:left="-709" w:right="-472"/>
      </w:pPr>
      <w:r>
        <w:rPr>
          <w:noProof/>
          <w:lang w:eastAsia="en-IE"/>
        </w:rPr>
        <w:drawing>
          <wp:anchor distT="0" distB="0" distL="114300" distR="114300" simplePos="0" relativeHeight="251782142" behindDoc="0" locked="0" layoutInCell="1" allowOverlap="1" wp14:anchorId="4C735592" wp14:editId="7FA69B33">
            <wp:simplePos x="0" y="0"/>
            <wp:positionH relativeFrom="column">
              <wp:posOffset>-311785</wp:posOffset>
            </wp:positionH>
            <wp:positionV relativeFrom="paragraph">
              <wp:posOffset>215900</wp:posOffset>
            </wp:positionV>
            <wp:extent cx="2150745" cy="3239770"/>
            <wp:effectExtent l="0" t="0" r="190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80094" behindDoc="0" locked="0" layoutInCell="1" allowOverlap="1" wp14:anchorId="359CF993" wp14:editId="621F5497">
                <wp:simplePos x="0" y="0"/>
                <wp:positionH relativeFrom="column">
                  <wp:posOffset>2389505</wp:posOffset>
                </wp:positionH>
                <wp:positionV relativeFrom="paragraph">
                  <wp:posOffset>49530</wp:posOffset>
                </wp:positionV>
                <wp:extent cx="2344420" cy="3447415"/>
                <wp:effectExtent l="0" t="0" r="0" b="63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3447415"/>
                          <a:chOff x="0" y="0"/>
                          <a:chExt cx="2053839" cy="312381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81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112" y="154112"/>
                            <a:ext cx="1745615" cy="281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224" y="308224"/>
                            <a:ext cx="1745615" cy="2815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A6260" id="Group 56" o:spid="_x0000_s1026" style="position:absolute;margin-left:188.15pt;margin-top:3.9pt;width:184.6pt;height:271.45pt;z-index:251780094;mso-width-relative:margin;mso-height-relative:margin" coordsize="20538,3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">
                <v:shape id="Picture 53" o:spid="_x0000_s1027" type="#_x0000_t75" style="position:absolute;width:17456;height:2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4qFHCAAAA2wAAAA8AAABkcnMvZG93bnJldi54bWxEj0FrAjEUhO9C/0N4hV6kJlYU2RqlCIIH&#10;EepKobfH5rlZunlZkqjrvzeC0OMwM98wi1XvWnGhEBvPGsYjBYK48qbhWsOx3LzPQcSEbLD1TBpu&#10;FGG1fBkssDD+yt90OaRaZAjHAjXYlLpCylhZchhHviPO3skHhynLUEsT8JrhrpUfSs2kw4bzgsWO&#10;1paqv8PZaWAXbntV79Bu50HRsJz2P6dfrd9e+69PEIn69B9+trdGw3QCjy/5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KhRwgAAANsAAAAPAAAAAAAAAAAAAAAAAJ8C&#10;AABkcnMvZG93bnJldi54bWxQSwUGAAAAAAQABAD3AAAAjgMAAAAA&#10;">
                  <v:imagedata r:id="rId19" o:title=""/>
                  <v:path arrowok="t"/>
                </v:shape>
                <v:shape id="Picture 54" o:spid="_x0000_s1028" type="#_x0000_t75" style="position:absolute;left:1541;top:1541;width:17456;height:2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MCXCAAAA2wAAAA8AAABkcnMvZG93bnJldi54bWxEj0FrAjEUhO9C/0N4hV6kJhYV2RqlCIIH&#10;EepKobfH5rlZunlZkqjrvzeC0OMwM98wi1XvWnGhEBvPGsYjBYK48qbhWsOx3LzPQcSEbLD1TBpu&#10;FGG1fBkssDD+yt90OaRaZAjHAjXYlLpCylhZchhHviPO3skHhynLUEsT8JrhrpUfSs2kw4bzgsWO&#10;1paqv8PZaWAXbntV79Bu50HRsJz2P6dfrd9e+69PEIn69B9+trdGw3QCjy/5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kTAlwgAAANsAAAAPAAAAAAAAAAAAAAAAAJ8C&#10;AABkcnMvZG93bnJldi54bWxQSwUGAAAAAAQABAD3AAAAjgMAAAAA&#10;">
                  <v:imagedata r:id="rId19" o:title=""/>
                  <v:path arrowok="t"/>
                </v:shape>
                <v:shape id="Picture 55" o:spid="_x0000_s1029" type="#_x0000_t75" style="position:absolute;left:3082;top:3082;width:17456;height:2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lb7CAAAA2wAAAA8AAABkcnMvZG93bnJldi54bWxEj0FrAjEUhO+F/ofwCl6KJgorshpFCgUP&#10;UqiK4O2xeW4WNy9LEnX996ZQ8DjMzDfMYtW7VtwoxMazhvFIgSCuvGm41nDYfw9nIGJCNth6Jg0P&#10;irBavr8tsDT+zr9026VaZAjHEjXYlLpSylhZchhHviPO3tkHhynLUEsT8J7hrpUTpabSYcN5wWJH&#10;X5aqy+7qNLALjx9Vb9FuZkHR577oj+eT1oOPfj0HkahPr/B/e2M0FAX8fc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3ZW+wgAAANsAAAAPAAAAAAAAAAAAAAAAAJ8C&#10;AABkcnMvZG93bnJldi54bWxQSwUGAAAAAAQABAD3AAAAjgM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04991" behindDoc="0" locked="0" layoutInCell="1" allowOverlap="1" wp14:anchorId="66FD1D0A" wp14:editId="174FEFF6">
            <wp:simplePos x="0" y="0"/>
            <wp:positionH relativeFrom="column">
              <wp:posOffset>11304905</wp:posOffset>
            </wp:positionH>
            <wp:positionV relativeFrom="paragraph">
              <wp:posOffset>236855</wp:posOffset>
            </wp:positionV>
            <wp:extent cx="2144918" cy="3240000"/>
            <wp:effectExtent l="0" t="0" r="825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767806" behindDoc="0" locked="0" layoutInCell="1" allowOverlap="1" wp14:anchorId="70B57659" wp14:editId="7C8A2732">
            <wp:simplePos x="0" y="0"/>
            <wp:positionH relativeFrom="column">
              <wp:posOffset>8416290</wp:posOffset>
            </wp:positionH>
            <wp:positionV relativeFrom="paragraph">
              <wp:posOffset>236855</wp:posOffset>
            </wp:positionV>
            <wp:extent cx="1999260" cy="3240000"/>
            <wp:effectExtent l="0" t="0" r="127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2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781118" behindDoc="0" locked="0" layoutInCell="1" allowOverlap="1" wp14:anchorId="5B0E9489" wp14:editId="596530D9">
            <wp:simplePos x="0" y="0"/>
            <wp:positionH relativeFrom="column">
              <wp:posOffset>5527675</wp:posOffset>
            </wp:positionH>
            <wp:positionV relativeFrom="paragraph">
              <wp:posOffset>257175</wp:posOffset>
            </wp:positionV>
            <wp:extent cx="1962216" cy="324000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1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0514AB" w:rsidRDefault="002B3F3C" w:rsidP="000514AB">
      <w:pPr>
        <w:ind w:left="-709" w:right="-472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70877" behindDoc="0" locked="0" layoutInCell="1" allowOverlap="1" wp14:anchorId="1A0FCFF3" wp14:editId="6BA94BF5">
                <wp:simplePos x="0" y="0"/>
                <wp:positionH relativeFrom="column">
                  <wp:posOffset>2100695</wp:posOffset>
                </wp:positionH>
                <wp:positionV relativeFrom="paragraph">
                  <wp:posOffset>89534</wp:posOffset>
                </wp:positionV>
                <wp:extent cx="425450" cy="965200"/>
                <wp:effectExtent l="34925" t="60325" r="28575" b="66675"/>
                <wp:wrapNone/>
                <wp:docPr id="67" name="Up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5450" cy="9652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ECA1" id="Up Arrow 67" o:spid="_x0000_s1026" type="#_x0000_t68" style="position:absolute;margin-left:165.4pt;margin-top:7.05pt;width:33.5pt;height:76pt;rotation:-90;z-index:251770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" adj="4761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03966" behindDoc="0" locked="0" layoutInCell="1" allowOverlap="1" wp14:anchorId="58D3D610" wp14:editId="51C7F88E">
                <wp:simplePos x="0" y="0"/>
                <wp:positionH relativeFrom="column">
                  <wp:posOffset>10670540</wp:posOffset>
                </wp:positionH>
                <wp:positionV relativeFrom="paragraph">
                  <wp:posOffset>111760</wp:posOffset>
                </wp:positionV>
                <wp:extent cx="425450" cy="965200"/>
                <wp:effectExtent l="34925" t="60325" r="28575" b="66675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5450" cy="9652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E7C1" id="Up Arrow 48" o:spid="_x0000_s1026" type="#_x0000_t68" style="position:absolute;margin-left:840.2pt;margin-top:8.8pt;width:33.5pt;height:76pt;rotation:-90;z-index:251603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" adj="4761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66013" behindDoc="0" locked="0" layoutInCell="1" allowOverlap="1" wp14:anchorId="7F974A21" wp14:editId="6A03DF6D">
                <wp:simplePos x="0" y="0"/>
                <wp:positionH relativeFrom="column">
                  <wp:posOffset>7772727</wp:posOffset>
                </wp:positionH>
                <wp:positionV relativeFrom="paragraph">
                  <wp:posOffset>111124</wp:posOffset>
                </wp:positionV>
                <wp:extent cx="425451" cy="965621"/>
                <wp:effectExtent l="34925" t="60325" r="28575" b="66675"/>
                <wp:wrapNone/>
                <wp:docPr id="65" name="Up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5451" cy="96562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1A91" id="Up Arrow 65" o:spid="_x0000_s1026" type="#_x0000_t68" style="position:absolute;margin-left:612.05pt;margin-top:8.75pt;width:33.5pt;height:76.05pt;rotation:-90;z-index:251766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" adj="4758" fillcolor="window" strokecolor="#2e75b6" strokeweight="3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67037" behindDoc="0" locked="0" layoutInCell="1" allowOverlap="1" wp14:anchorId="319F5A26" wp14:editId="49523FD1">
                <wp:simplePos x="0" y="0"/>
                <wp:positionH relativeFrom="column">
                  <wp:posOffset>5004320</wp:posOffset>
                </wp:positionH>
                <wp:positionV relativeFrom="paragraph">
                  <wp:posOffset>101253</wp:posOffset>
                </wp:positionV>
                <wp:extent cx="425451" cy="965621"/>
                <wp:effectExtent l="34925" t="60325" r="28575" b="66675"/>
                <wp:wrapNone/>
                <wp:docPr id="66" name="Up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5451" cy="965621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5E4C" id="Up Arrow 66" o:spid="_x0000_s1026" type="#_x0000_t68" style="position:absolute;margin-left:394.05pt;margin-top:7.95pt;width:33.5pt;height:76.05pt;rotation:-90;z-index:251767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" adj="4758" fillcolor="window" strokecolor="#2e75b6" strokeweight="3pt"/>
            </w:pict>
          </mc:Fallback>
        </mc:AlternateContent>
      </w:r>
    </w:p>
    <w:p w:rsidR="000514AB" w:rsidRDefault="000514AB" w:rsidP="000514AB">
      <w:pPr>
        <w:ind w:left="-709" w:right="-472"/>
      </w:pPr>
    </w:p>
    <w:p w:rsidR="000514AB" w:rsidRDefault="000514AB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A231A2" w:rsidP="000514AB">
      <w:pPr>
        <w:ind w:left="-709" w:right="-472"/>
      </w:pPr>
      <w:r>
        <w:rPr>
          <w:noProof/>
          <w:lang w:eastAsia="en-IE"/>
        </w:rPr>
        <w:drawing>
          <wp:anchor distT="0" distB="0" distL="114300" distR="114300" simplePos="0" relativeHeight="251783166" behindDoc="0" locked="0" layoutInCell="1" allowOverlap="1" wp14:anchorId="308340FC" wp14:editId="3660DB10">
            <wp:simplePos x="0" y="0"/>
            <wp:positionH relativeFrom="column">
              <wp:posOffset>-416403</wp:posOffset>
            </wp:positionH>
            <wp:positionV relativeFrom="paragraph">
              <wp:posOffset>357505</wp:posOffset>
            </wp:positionV>
            <wp:extent cx="3220720" cy="2618105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13845" r="6672" b="10586"/>
                    <a:stretch/>
                  </pic:blipFill>
                  <pic:spPr bwMode="auto">
                    <a:xfrm>
                      <a:off x="0" y="0"/>
                      <a:ext cx="3220720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CA3" w:rsidRDefault="00A231A2" w:rsidP="000514AB">
      <w:pPr>
        <w:ind w:left="-709" w:right="-472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57566" behindDoc="0" locked="0" layoutInCell="1" allowOverlap="1" wp14:anchorId="4962303F" wp14:editId="56E1CD15">
                <wp:simplePos x="0" y="0"/>
                <wp:positionH relativeFrom="column">
                  <wp:posOffset>4558182</wp:posOffset>
                </wp:positionH>
                <wp:positionV relativeFrom="paragraph">
                  <wp:posOffset>71755</wp:posOffset>
                </wp:positionV>
                <wp:extent cx="4737735" cy="2731135"/>
                <wp:effectExtent l="0" t="0" r="5715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735" cy="2731135"/>
                          <a:chOff x="0" y="0"/>
                          <a:chExt cx="3183255" cy="31756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3080" y="22860"/>
                            <a:ext cx="1400175" cy="313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317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D2B9B" id="Group 60" o:spid="_x0000_s1026" style="position:absolute;margin-left:358.9pt;margin-top:5.65pt;width:373.05pt;height:215.05pt;z-index:251757566;mso-width-relative:margin;mso-height-relative:margin" coordsize="31832,3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7830;top:228;width:14002;height:3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n3XCAAAA2gAAAA8AAABkcnMvZG93bnJldi54bWxEj1FrwkAQhN+F/odjC76IXrQgNnpKEAQf&#10;LFTtD1hyaxLM7YXcGlN/fU8Q+jjMzDfMatO7WnXUhsqzgekkAUWce1txYeDnvBsvQAVBtlh7JgO/&#10;FGCzfhusMLX+zkfqTlKoCOGQooFSpEm1DnlJDsPEN8TRu/jWoUTZFtq2eI9wV+tZksy1w4rjQokN&#10;bUvKr6ebi5TuYypyeYy6Ufa4fh3CN38eMmOG7322BCXUy3/41d5bA3N4Xok3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591wgAAANoAAAAPAAAAAAAAAAAAAAAAAJ8C&#10;AABkcnMvZG93bnJldi54bWxQSwUGAAAAAAQABAD3AAAAjgMAAAAA&#10;">
                  <v:imagedata r:id="rId26" o:title=""/>
                  <v:path arrowok="t"/>
                </v:shape>
                <v:shape id="Picture 3" o:spid="_x0000_s1028" type="#_x0000_t75" style="position:absolute;width:17284;height:3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QEzCAAAA2gAAAA8AAABkcnMvZG93bnJldi54bWxEj19rwjAUxd+FfYdwB3uRmU7dGF1TccrQ&#10;R1cFXy/NXVvW3JQmttm3XwTBx8P58+Nkq2BaMVDvGssKXmYJCOLS6oYrBafj1/M7COeRNbaWScEf&#10;OVjlD5MMU21H/qah8JWII+xSVFB736VSurImg25mO+Lo/djeoI+yr6TucYzjppXzJHmTBhuOhBo7&#10;2tRU/hYXEyGvwY1TPITNtloMu+Xncd2et0o9PYb1BwhPwd/Dt/ZeK1jA9Uq8AT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0BMwgAAANoAAAAPAAAAAAAAAAAAAAAAAJ8C&#10;AABkcnMvZG93bnJldi54bWxQSwUGAAAAAAQABAD3AAAAjgMAAAAA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</w:p>
    <w:p w:rsidR="00240CA3" w:rsidRDefault="00344CC4" w:rsidP="000514AB">
      <w:pPr>
        <w:ind w:left="-709" w:right="-472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743230" behindDoc="0" locked="0" layoutInCell="1" allowOverlap="1" wp14:anchorId="64530B64" wp14:editId="60E8DD8F">
                <wp:simplePos x="0" y="0"/>
                <wp:positionH relativeFrom="column">
                  <wp:posOffset>9621520</wp:posOffset>
                </wp:positionH>
                <wp:positionV relativeFrom="paragraph">
                  <wp:posOffset>98425</wp:posOffset>
                </wp:positionV>
                <wp:extent cx="3827145" cy="1026795"/>
                <wp:effectExtent l="0" t="0" r="1905" b="1905"/>
                <wp:wrapSquare wrapText="bothSides"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145" cy="1026795"/>
                          <a:chOff x="-189395" y="-189320"/>
                          <a:chExt cx="2633838" cy="784432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54591"/>
                            <a:ext cx="143319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 descr="Image result for ms word logo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9395" y="-189320"/>
                            <a:ext cx="784990" cy="78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Picture 1" descr="Image result for one drive ic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7" t="23193" r="8994" b="32830"/>
                          <a:stretch/>
                        </pic:blipFill>
                        <pic:spPr bwMode="auto">
                          <a:xfrm>
                            <a:off x="1767020" y="-77353"/>
                            <a:ext cx="677423" cy="59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2ABB0" id="Group 137" o:spid="_x0000_s1026" style="position:absolute;margin-left:757.6pt;margin-top:7.75pt;width:301.35pt;height:80.85pt;z-index:251743230;mso-width-relative:margin;mso-height-relative:margin" coordorigin="-1893,-1893" coordsize="26338,7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">
                <v:shape id="Picture 135" o:spid="_x0000_s1027" type="#_x0000_t75" style="position:absolute;left:4503;top:545;width:14332;height: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ybvFAAAA3AAAAA8AAABkcnMvZG93bnJldi54bWxET01rwkAQvRf6H5YRvBTdWKlIdJW2EOih&#10;CE1F8DZkx2w0O5tmVxP99d2C0Ns83ucs172txYVaXzlWMBknIIgLpysuFWy/s9EchA/IGmvHpOBK&#10;Htarx4clptp1/EWXPJQihrBPUYEJoUml9IUhi37sGuLIHVxrMUTYllK32MVwW8vnJJlJixXHBoMN&#10;vRsqTvnZKvjpnkzxmeWbt/lsV972x+xg5USp4aB/XYAI1Id/8d39oeP86Qv8PRMv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Mm7xQAAANwAAAAPAAAAAAAAAAAAAAAA&#10;AJ8CAABkcnMvZG93bnJldi54bWxQSwUGAAAAAAQABAD3AAAAkQMAAAAA&#10;">
                  <v:imagedata r:id="rId31" o:title=""/>
                  <v:path arrowok="t"/>
                </v:shape>
                <v:shape id="Picture 134" o:spid="_x0000_s1028" type="#_x0000_t75" alt="Image result for ms word logo" style="position:absolute;left:-1893;top:-1893;width:7848;height: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TRbEAAAA3AAAAA8AAABkcnMvZG93bnJldi54bWxET01rwkAQvQv9D8sUvIhuqiISXaUtCIWC&#10;RFvB3MbsmASzsyG7xvTfdwXB2zze5yzXnalES40rLSt4G0UgiDOrS84V/P5shnMQziNrrCyTgj9y&#10;sF699JYYa3vjHbV7n4sQwi5GBYX3dSylywoy6Ea2Jg7c2TYGfYBNLnWDtxBuKjmOopk0WHJoKLCm&#10;z4Kyy/5qFJxTl0/b7ekj/R50h2MSJdvLLlGq/9q9L0B46vxT/HB/6TB/MoX7M+EC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NTRbEAAAA3AAAAA8AAAAAAAAAAAAAAAAA&#10;nwIAAGRycy9kb3ducmV2LnhtbFBLBQYAAAAABAAEAPcAAACQAwAAAAA=&#10;">
                  <v:imagedata r:id="rId32" o:title="Image result for ms word logo"/>
                  <v:path arrowok="t"/>
                </v:shape>
                <v:shape id="Picture 1" o:spid="_x0000_s1029" type="#_x0000_t75" alt="Image result for one drive icon" style="position:absolute;left:17670;top:-773;width:6774;height:5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j0XBAAAA3AAAAA8AAABkcnMvZG93bnJldi54bWxET0uLwjAQvgv7H8Is7E1TlS3SNRURlMWb&#10;D9zr0IxtbDMpTdT6782C4G0+vufMF71txI06bxwrGI8SEMSF04ZLBcfDejgD4QOyxsYxKXiQh0X+&#10;MZhjpt2dd3Tbh1LEEPYZKqhCaDMpfVGRRT9yLXHkzq6zGCLsSqk7vMdw28hJkqTSouHYUGFLq4qK&#10;en+1CurT9rIyU/+3vm5kYr5Pk016sEp9ffbLHxCB+vAWv9y/Os6fpvD/TLxA5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Bj0XBAAAA3AAAAA8AAAAAAAAAAAAAAAAAnwIA&#10;AGRycy9kb3ducmV2LnhtbFBLBQYAAAAABAAEAPcAAACNAwAAAAA=&#10;">
                  <v:imagedata r:id="rId33" o:title="Image result for one drive icon" croptop="15200f" cropbottom="21515f" cropleft="14403f" cropright="5894f"/>
                  <v:path arrowok="t"/>
                </v:shape>
                <w10:wrap type="square"/>
              </v:group>
            </w:pict>
          </mc:Fallback>
        </mc:AlternateContent>
      </w:r>
      <w:r w:rsidR="00A231A2">
        <w:rPr>
          <w:noProof/>
          <w:lang w:eastAsia="en-IE"/>
        </w:rPr>
        <w:drawing>
          <wp:anchor distT="0" distB="0" distL="114300" distR="114300" simplePos="0" relativeHeight="251734014" behindDoc="0" locked="0" layoutInCell="1" allowOverlap="1" wp14:anchorId="774DBDB0" wp14:editId="7C7312A7">
            <wp:simplePos x="0" y="0"/>
            <wp:positionH relativeFrom="column">
              <wp:posOffset>2911215</wp:posOffset>
            </wp:positionH>
            <wp:positionV relativeFrom="paragraph">
              <wp:posOffset>284480</wp:posOffset>
            </wp:positionV>
            <wp:extent cx="1630045" cy="1875790"/>
            <wp:effectExtent l="0" t="0" r="825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344CC4" w:rsidP="000514AB">
      <w:pPr>
        <w:ind w:left="-709" w:right="-472"/>
      </w:pPr>
      <w:bookmarkStart w:id="0" w:name="_GoBack"/>
      <w:bookmarkEnd w:id="0"/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4254" behindDoc="0" locked="0" layoutInCell="1" allowOverlap="1" wp14:anchorId="426EBF24" wp14:editId="2DA79BA0">
                <wp:simplePos x="0" y="0"/>
                <wp:positionH relativeFrom="column">
                  <wp:posOffset>9497060</wp:posOffset>
                </wp:positionH>
                <wp:positionV relativeFrom="paragraph">
                  <wp:posOffset>363220</wp:posOffset>
                </wp:positionV>
                <wp:extent cx="4161155" cy="914400"/>
                <wp:effectExtent l="0" t="0" r="0" b="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5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9E3" w:rsidRPr="00344CC4" w:rsidRDefault="00344CC4" w:rsidP="005A59E3">
                            <w:pPr>
                              <w:jc w:val="center"/>
                              <w:rPr>
                                <w:color w:val="1F4E79" w:themeColor="accent1" w:themeShade="80"/>
                                <w:sz w:val="52"/>
                                <w:szCs w:val="24"/>
                              </w:rPr>
                            </w:pPr>
                            <w:r w:rsidRPr="00344CC4">
                              <w:rPr>
                                <w:color w:val="1F4E79" w:themeColor="accent1" w:themeShade="80"/>
                                <w:sz w:val="52"/>
                                <w:szCs w:val="24"/>
                              </w:rPr>
                              <w:t>www.bppwood.weebly.com/portfolio-template.html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EBF24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747.8pt;margin-top:28.6pt;width:327.65pt;height:1in;z-index:251744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" fillcolor="white [3201]" stroked="f" strokeweight=".5pt">
                <v:textbox>
                  <w:txbxContent>
                    <w:p w:rsidR="005A59E3" w:rsidRPr="00344CC4" w:rsidRDefault="00344CC4" w:rsidP="005A59E3">
                      <w:pPr>
                        <w:jc w:val="center"/>
                        <w:rPr>
                          <w:color w:val="1F4E79" w:themeColor="accent1" w:themeShade="80"/>
                          <w:sz w:val="52"/>
                          <w:szCs w:val="24"/>
                        </w:rPr>
                      </w:pPr>
                      <w:r w:rsidRPr="00344CC4">
                        <w:rPr>
                          <w:color w:val="1F4E79" w:themeColor="accent1" w:themeShade="80"/>
                          <w:sz w:val="52"/>
                          <w:szCs w:val="24"/>
                        </w:rPr>
                        <w:t>www.bppwood.weebly.com/portfolio-template.html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240CA3" w:rsidRDefault="00240CA3" w:rsidP="000514AB">
      <w:pPr>
        <w:ind w:left="-709" w:right="-472"/>
      </w:pPr>
    </w:p>
    <w:p w:rsidR="00FB687B" w:rsidRDefault="00FB687B" w:rsidP="000514AB">
      <w:pPr>
        <w:ind w:left="-709" w:right="-472"/>
      </w:pPr>
    </w:p>
    <w:p w:rsidR="00FB687B" w:rsidRDefault="00FB687B" w:rsidP="000514AB">
      <w:pPr>
        <w:ind w:left="-709" w:right="-472"/>
      </w:pPr>
    </w:p>
    <w:p w:rsidR="00FB687B" w:rsidRDefault="00FB687B" w:rsidP="000514AB">
      <w:pPr>
        <w:ind w:left="-709" w:right="-472"/>
      </w:pPr>
    </w:p>
    <w:sectPr w:rsidR="00FB687B" w:rsidSect="008E7559">
      <w:pgSz w:w="23814" w:h="16840" w:orient="landscape" w:code="9"/>
      <w:pgMar w:top="709" w:right="425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AB"/>
    <w:rsid w:val="000504C4"/>
    <w:rsid w:val="000514AB"/>
    <w:rsid w:val="00096B14"/>
    <w:rsid w:val="001F7101"/>
    <w:rsid w:val="00240CA3"/>
    <w:rsid w:val="002B3F3C"/>
    <w:rsid w:val="002F4C4B"/>
    <w:rsid w:val="00344CC4"/>
    <w:rsid w:val="00453C03"/>
    <w:rsid w:val="005A59E3"/>
    <w:rsid w:val="00612DDB"/>
    <w:rsid w:val="00784284"/>
    <w:rsid w:val="007E78E8"/>
    <w:rsid w:val="008030A0"/>
    <w:rsid w:val="008D6FDC"/>
    <w:rsid w:val="008E7559"/>
    <w:rsid w:val="00957F9D"/>
    <w:rsid w:val="009D193B"/>
    <w:rsid w:val="009E3F69"/>
    <w:rsid w:val="00A231A2"/>
    <w:rsid w:val="00A71016"/>
    <w:rsid w:val="00B20113"/>
    <w:rsid w:val="00B75D23"/>
    <w:rsid w:val="00B96766"/>
    <w:rsid w:val="00C00D8A"/>
    <w:rsid w:val="00C64B6A"/>
    <w:rsid w:val="00D35762"/>
    <w:rsid w:val="00E259F9"/>
    <w:rsid w:val="00E553BA"/>
    <w:rsid w:val="00EB7FBF"/>
    <w:rsid w:val="00F15D98"/>
    <w:rsid w:val="00F56096"/>
    <w:rsid w:val="00FB687B"/>
    <w:rsid w:val="00FE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068A1-103D-45A8-BCCE-CEC3AFAD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errigan.bpp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B332706-BD70-48EA-8903-6186F4A7ADE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61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LMETB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Kerrigan</dc:creator>
  <cp:keywords/>
  <dc:description/>
  <cp:lastModifiedBy>Conor Kerrigan</cp:lastModifiedBy>
  <cp:revision>7</cp:revision>
  <dcterms:created xsi:type="dcterms:W3CDTF">2018-10-23T18:03:00Z</dcterms:created>
  <dcterms:modified xsi:type="dcterms:W3CDTF">2018-10-23T19:21:00Z</dcterms:modified>
</cp:coreProperties>
</file>